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83D41" w14:textId="66A3214B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</w:p>
    <w:p w14:paraId="3070B47A" w14:textId="321DA31B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Noto Sans" w:hAnsi="Noto Sans" w:cs="Noto Sans"/>
          <w:noProof/>
          <w:color w:val="0F1015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5021D80B" wp14:editId="29BC692E">
            <wp:simplePos x="0" y="0"/>
            <wp:positionH relativeFrom="column">
              <wp:posOffset>604520</wp:posOffset>
            </wp:positionH>
            <wp:positionV relativeFrom="paragraph">
              <wp:posOffset>29210</wp:posOffset>
            </wp:positionV>
            <wp:extent cx="4391025" cy="4391025"/>
            <wp:effectExtent l="0" t="0" r="9525" b="9525"/>
            <wp:wrapThrough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hrough>
            <wp:docPr id="88032885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328851" name="Afbeelding 8803288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69EF6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</w:p>
    <w:p w14:paraId="69CAE325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</w:p>
    <w:p w14:paraId="67956F0D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</w:p>
    <w:p w14:paraId="1ED75206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</w:p>
    <w:p w14:paraId="52545F75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</w:p>
    <w:p w14:paraId="4A0250C2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</w:p>
    <w:p w14:paraId="32568B72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</w:p>
    <w:p w14:paraId="039B60F7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</w:p>
    <w:p w14:paraId="080A1F7B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</w:p>
    <w:p w14:paraId="6DC7905B" w14:textId="7AE3964E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Noto Sans" w:hAnsi="Noto Sans" w:cs="Noto Sans"/>
          <w:color w:val="0F1015"/>
          <w:sz w:val="21"/>
          <w:szCs w:val="21"/>
        </w:rPr>
        <w:t>Fysiotherapeut gezocht (15–20 uur)</w:t>
      </w:r>
    </w:p>
    <w:p w14:paraId="4CDD7AC1" w14:textId="3D3C86C6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Noto Sans" w:hAnsi="Noto Sans" w:cs="Noto Sans"/>
          <w:color w:val="0F1015"/>
          <w:sz w:val="21"/>
          <w:szCs w:val="21"/>
        </w:rPr>
        <w:t>Aarle-Rixtel | Gezondheidscentrum Fysio&amp;Zo</w:t>
      </w:r>
    </w:p>
    <w:p w14:paraId="0F4DC06B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</w:p>
    <w:p w14:paraId="5D04C520" w14:textId="67BB162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Noto Sans" w:hAnsi="Noto Sans" w:cs="Noto Sans"/>
          <w:color w:val="0F1015"/>
          <w:sz w:val="21"/>
          <w:szCs w:val="21"/>
        </w:rPr>
        <w:t>Als fysiotherapeut wil je écht de tijd hebben voor je patiënten.</w:t>
      </w:r>
    </w:p>
    <w:p w14:paraId="1B0B4441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Noto Sans" w:hAnsi="Noto Sans" w:cs="Noto Sans"/>
          <w:color w:val="0F1015"/>
          <w:sz w:val="21"/>
          <w:szCs w:val="21"/>
        </w:rPr>
        <w:t>Ruimte voelen om behandelingen op jouw manier vorm te geven.</w:t>
      </w:r>
    </w:p>
    <w:p w14:paraId="1A462D1C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Noto Sans" w:hAnsi="Noto Sans" w:cs="Noto Sans"/>
          <w:color w:val="0F1015"/>
          <w:sz w:val="21"/>
          <w:szCs w:val="21"/>
        </w:rPr>
        <w:t>Werken in een team waar je elkaar kent, helpt en samen groeit.</w:t>
      </w:r>
    </w:p>
    <w:p w14:paraId="113D4731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Noto Sans" w:hAnsi="Noto Sans" w:cs="Noto Sans"/>
          <w:color w:val="0F1015"/>
          <w:sz w:val="21"/>
          <w:szCs w:val="21"/>
        </w:rPr>
        <w:t>Precies dát vinden wij belangrijk bij Fysio&amp;Zo.</w:t>
      </w:r>
    </w:p>
    <w:p w14:paraId="76E0E93B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</w:p>
    <w:p w14:paraId="2D6072BF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Noto Sans" w:hAnsi="Noto Sans" w:cs="Noto Sans"/>
          <w:color w:val="0F1015"/>
          <w:sz w:val="21"/>
          <w:szCs w:val="21"/>
        </w:rPr>
        <w:t>Wie wij zijn:</w:t>
      </w:r>
    </w:p>
    <w:p w14:paraId="681EDC08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Noto Sans" w:hAnsi="Noto Sans" w:cs="Noto Sans"/>
          <w:color w:val="0F1015"/>
          <w:sz w:val="21"/>
          <w:szCs w:val="21"/>
        </w:rPr>
        <w:t>Wij zijn een kleinschalige fysio- en oefentherapiepraktijk met office manager in een breed gezondheidscentrum in Aarle-Rixtel.</w:t>
      </w:r>
    </w:p>
    <w:p w14:paraId="02EC0629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</w:p>
    <w:p w14:paraId="33B511E9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Noto Sans" w:hAnsi="Noto Sans" w:cs="Noto Sans"/>
          <w:color w:val="0F1015"/>
          <w:sz w:val="21"/>
          <w:szCs w:val="21"/>
        </w:rPr>
        <w:t>Bij ons draait het niet alleen om behandelen, maar vooral om aandacht, persoonlijke benadering en een fijne sfeer — voor patiënten én collega’s. Het huiskamergevoel noemen we dat zelf vaak.</w:t>
      </w:r>
    </w:p>
    <w:p w14:paraId="447CE845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</w:p>
    <w:p w14:paraId="7FE194F1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</w:p>
    <w:p w14:paraId="21ED5AAD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</w:p>
    <w:p w14:paraId="06E77AA2" w14:textId="0C1BCF53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Noto Sans" w:hAnsi="Noto Sans" w:cs="Noto Sans"/>
          <w:color w:val="0F1015"/>
          <w:sz w:val="21"/>
          <w:szCs w:val="21"/>
        </w:rPr>
        <w:t>Wat je bij ons vindt:</w:t>
      </w:r>
    </w:p>
    <w:p w14:paraId="79584AFA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Segoe UI Emoji" w:hAnsi="Segoe UI Emoji" w:cs="Segoe UI Emoji"/>
          <w:color w:val="0F1015"/>
          <w:sz w:val="21"/>
          <w:szCs w:val="21"/>
        </w:rPr>
        <w:t>✔️</w:t>
      </w:r>
      <w:r>
        <w:rPr>
          <w:rFonts w:ascii="Noto Sans" w:hAnsi="Noto Sans" w:cs="Noto Sans"/>
          <w:color w:val="0F1015"/>
          <w:sz w:val="21"/>
          <w:szCs w:val="21"/>
        </w:rPr>
        <w:t xml:space="preserve"> Een afwisselende functie in behandelkamer én oefenzaal</w:t>
      </w:r>
    </w:p>
    <w:p w14:paraId="4B414684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Segoe UI Emoji" w:hAnsi="Segoe UI Emoji" w:cs="Segoe UI Emoji"/>
          <w:color w:val="0F1015"/>
          <w:sz w:val="21"/>
          <w:szCs w:val="21"/>
        </w:rPr>
        <w:t>✔️</w:t>
      </w:r>
      <w:r>
        <w:rPr>
          <w:rFonts w:ascii="Noto Sans" w:hAnsi="Noto Sans" w:cs="Noto Sans"/>
          <w:color w:val="0F1015"/>
          <w:sz w:val="21"/>
          <w:szCs w:val="21"/>
        </w:rPr>
        <w:t xml:space="preserve"> Twee ruime, moderne trainingszalen</w:t>
      </w:r>
    </w:p>
    <w:p w14:paraId="223B0CCC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Segoe UI Emoji" w:hAnsi="Segoe UI Emoji" w:cs="Segoe UI Emoji"/>
          <w:color w:val="0F1015"/>
          <w:sz w:val="21"/>
          <w:szCs w:val="21"/>
        </w:rPr>
        <w:t>✔️</w:t>
      </w:r>
      <w:r>
        <w:rPr>
          <w:rFonts w:ascii="Noto Sans" w:hAnsi="Noto Sans" w:cs="Noto Sans"/>
          <w:color w:val="0F1015"/>
          <w:sz w:val="21"/>
          <w:szCs w:val="21"/>
        </w:rPr>
        <w:t xml:space="preserve"> Voldoende tijd en aandacht voor patiënten</w:t>
      </w:r>
    </w:p>
    <w:p w14:paraId="4E66B597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Segoe UI Emoji" w:hAnsi="Segoe UI Emoji" w:cs="Segoe UI Emoji"/>
          <w:color w:val="0F1015"/>
          <w:sz w:val="21"/>
          <w:szCs w:val="21"/>
        </w:rPr>
        <w:t>✔️</w:t>
      </w:r>
      <w:r>
        <w:rPr>
          <w:rFonts w:ascii="Noto Sans" w:hAnsi="Noto Sans" w:cs="Noto Sans"/>
          <w:color w:val="0F1015"/>
          <w:sz w:val="21"/>
          <w:szCs w:val="21"/>
        </w:rPr>
        <w:t xml:space="preserve"> Een divers </w:t>
      </w:r>
      <w:proofErr w:type="spellStart"/>
      <w:r>
        <w:rPr>
          <w:rFonts w:ascii="Noto Sans" w:hAnsi="Noto Sans" w:cs="Noto Sans"/>
          <w:color w:val="0F1015"/>
          <w:sz w:val="21"/>
          <w:szCs w:val="21"/>
        </w:rPr>
        <w:t>patiëntenaanbod</w:t>
      </w:r>
      <w:proofErr w:type="spellEnd"/>
    </w:p>
    <w:p w14:paraId="555146A2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Segoe UI Emoji" w:hAnsi="Segoe UI Emoji" w:cs="Segoe UI Emoji"/>
          <w:color w:val="0F1015"/>
          <w:sz w:val="21"/>
          <w:szCs w:val="21"/>
        </w:rPr>
        <w:t>✔️</w:t>
      </w:r>
      <w:r>
        <w:rPr>
          <w:rFonts w:ascii="Noto Sans" w:hAnsi="Noto Sans" w:cs="Noto Sans"/>
          <w:color w:val="0F1015"/>
          <w:sz w:val="21"/>
          <w:szCs w:val="21"/>
        </w:rPr>
        <w:t xml:space="preserve"> Veel ruimte om jezelf te ontwikkelen</w:t>
      </w:r>
    </w:p>
    <w:p w14:paraId="2A0F9A75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Segoe UI Emoji" w:hAnsi="Segoe UI Emoji" w:cs="Segoe UI Emoji"/>
          <w:color w:val="0F1015"/>
          <w:sz w:val="21"/>
          <w:szCs w:val="21"/>
        </w:rPr>
        <w:t>✔️</w:t>
      </w:r>
      <w:r>
        <w:rPr>
          <w:rFonts w:ascii="Noto Sans" w:hAnsi="Noto Sans" w:cs="Noto Sans"/>
          <w:color w:val="0F1015"/>
          <w:sz w:val="21"/>
          <w:szCs w:val="21"/>
        </w:rPr>
        <w:t xml:space="preserve"> Mogelijkheden voor verdieping in bijvoorbeeld dry needling of echografie</w:t>
      </w:r>
    </w:p>
    <w:p w14:paraId="33A539AB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Segoe UI Emoji" w:hAnsi="Segoe UI Emoji" w:cs="Segoe UI Emoji"/>
          <w:color w:val="0F1015"/>
          <w:sz w:val="21"/>
          <w:szCs w:val="21"/>
        </w:rPr>
        <w:t>✔️</w:t>
      </w:r>
      <w:r>
        <w:rPr>
          <w:rFonts w:ascii="Noto Sans" w:hAnsi="Noto Sans" w:cs="Noto Sans"/>
          <w:color w:val="0F1015"/>
          <w:sz w:val="21"/>
          <w:szCs w:val="21"/>
        </w:rPr>
        <w:t xml:space="preserve"> Een warm, betrokken en gezellig team</w:t>
      </w:r>
    </w:p>
    <w:p w14:paraId="64A233AE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Segoe UI Emoji" w:hAnsi="Segoe UI Emoji" w:cs="Segoe UI Emoji"/>
          <w:color w:val="0F1015"/>
          <w:sz w:val="21"/>
          <w:szCs w:val="21"/>
        </w:rPr>
        <w:t>✔️</w:t>
      </w:r>
      <w:r>
        <w:rPr>
          <w:rFonts w:ascii="Noto Sans" w:hAnsi="Noto Sans" w:cs="Noto Sans"/>
          <w:color w:val="0F1015"/>
          <w:sz w:val="21"/>
          <w:szCs w:val="21"/>
        </w:rPr>
        <w:t xml:space="preserve"> 15–20 uur per week, met mogelijkheid tot uitbreiding</w:t>
      </w:r>
    </w:p>
    <w:p w14:paraId="3DA57CE4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Segoe UI Emoji" w:hAnsi="Segoe UI Emoji" w:cs="Segoe UI Emoji"/>
          <w:color w:val="0F1015"/>
          <w:sz w:val="21"/>
          <w:szCs w:val="21"/>
        </w:rPr>
        <w:t>✔️</w:t>
      </w:r>
      <w:r>
        <w:rPr>
          <w:rFonts w:ascii="Noto Sans" w:hAnsi="Noto Sans" w:cs="Noto Sans"/>
          <w:color w:val="0F1015"/>
          <w:sz w:val="21"/>
          <w:szCs w:val="21"/>
        </w:rPr>
        <w:t xml:space="preserve"> Goede arbeidsvoorwaarden en een passend salaris</w:t>
      </w:r>
    </w:p>
    <w:p w14:paraId="10B51923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</w:p>
    <w:p w14:paraId="0E92132F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Noto Sans" w:hAnsi="Noto Sans" w:cs="Noto Sans"/>
          <w:color w:val="0F1015"/>
          <w:sz w:val="21"/>
          <w:szCs w:val="21"/>
        </w:rPr>
        <w:t>Wie jij bent:</w:t>
      </w:r>
    </w:p>
    <w:p w14:paraId="14F69FC9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Segoe UI Emoji" w:hAnsi="Segoe UI Emoji" w:cs="Segoe UI Emoji"/>
          <w:color w:val="0F1015"/>
          <w:sz w:val="21"/>
          <w:szCs w:val="21"/>
        </w:rPr>
        <w:t>🔹</w:t>
      </w:r>
      <w:r>
        <w:rPr>
          <w:rFonts w:ascii="Noto Sans" w:hAnsi="Noto Sans" w:cs="Noto Sans"/>
          <w:color w:val="0F1015"/>
          <w:sz w:val="21"/>
          <w:szCs w:val="21"/>
        </w:rPr>
        <w:t xml:space="preserve"> Je bent een enthousiaste fysiotherapeut</w:t>
      </w:r>
    </w:p>
    <w:p w14:paraId="545C8DDA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Segoe UI Emoji" w:hAnsi="Segoe UI Emoji" w:cs="Segoe UI Emoji"/>
          <w:color w:val="0F1015"/>
          <w:sz w:val="21"/>
          <w:szCs w:val="21"/>
        </w:rPr>
        <w:t>🔹</w:t>
      </w:r>
      <w:r>
        <w:rPr>
          <w:rFonts w:ascii="Noto Sans" w:hAnsi="Noto Sans" w:cs="Noto Sans"/>
          <w:color w:val="0F1015"/>
          <w:sz w:val="21"/>
          <w:szCs w:val="21"/>
        </w:rPr>
        <w:t xml:space="preserve"> Je voelt je prettig in zowel de behandelkamer als trainingszaal</w:t>
      </w:r>
    </w:p>
    <w:p w14:paraId="7DBAC7FF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Segoe UI Emoji" w:hAnsi="Segoe UI Emoji" w:cs="Segoe UI Emoji"/>
          <w:color w:val="0F1015"/>
          <w:sz w:val="21"/>
          <w:szCs w:val="21"/>
        </w:rPr>
        <w:t>🔹</w:t>
      </w:r>
      <w:r>
        <w:rPr>
          <w:rFonts w:ascii="Noto Sans" w:hAnsi="Noto Sans" w:cs="Noto Sans"/>
          <w:color w:val="0F1015"/>
          <w:sz w:val="21"/>
          <w:szCs w:val="21"/>
        </w:rPr>
        <w:t xml:space="preserve"> Je houdt van persoonlijk contact en werkt graag samen</w:t>
      </w:r>
    </w:p>
    <w:p w14:paraId="01977FBF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Segoe UI Emoji" w:hAnsi="Segoe UI Emoji" w:cs="Segoe UI Emoji"/>
          <w:color w:val="0F1015"/>
          <w:sz w:val="21"/>
          <w:szCs w:val="21"/>
        </w:rPr>
        <w:t>🔹</w:t>
      </w:r>
      <w:r>
        <w:rPr>
          <w:rFonts w:ascii="Noto Sans" w:hAnsi="Noto Sans" w:cs="Noto Sans"/>
          <w:color w:val="0F1015"/>
          <w:sz w:val="21"/>
          <w:szCs w:val="21"/>
        </w:rPr>
        <w:t xml:space="preserve"> Je denkt actief mee en neemt initiatief</w:t>
      </w:r>
    </w:p>
    <w:p w14:paraId="2C0C6A7A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Segoe UI Emoji" w:hAnsi="Segoe UI Emoji" w:cs="Segoe UI Emoji"/>
          <w:color w:val="0F1015"/>
          <w:sz w:val="21"/>
          <w:szCs w:val="21"/>
        </w:rPr>
        <w:t>🔹</w:t>
      </w:r>
      <w:r>
        <w:rPr>
          <w:rFonts w:ascii="Noto Sans" w:hAnsi="Noto Sans" w:cs="Noto Sans"/>
          <w:color w:val="0F1015"/>
          <w:sz w:val="21"/>
          <w:szCs w:val="21"/>
        </w:rPr>
        <w:t xml:space="preserve"> Je wilt jezelf blijven ontwikkelen binnen het vak</w:t>
      </w:r>
    </w:p>
    <w:p w14:paraId="735D849D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</w:p>
    <w:p w14:paraId="65B56C83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Noto Sans" w:hAnsi="Noto Sans" w:cs="Noto Sans"/>
          <w:color w:val="0F1015"/>
          <w:sz w:val="21"/>
          <w:szCs w:val="21"/>
        </w:rPr>
        <w:t>Of je nu al ervaring hebt of juist verder wilt groeien: we maken graag kennis met je.</w:t>
      </w:r>
    </w:p>
    <w:p w14:paraId="7C10CE5B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</w:p>
    <w:p w14:paraId="2BC96110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Segoe UI Emoji" w:hAnsi="Segoe UI Emoji" w:cs="Segoe UI Emoji"/>
          <w:color w:val="0F1015"/>
          <w:sz w:val="21"/>
          <w:szCs w:val="21"/>
        </w:rPr>
        <w:t>📧</w:t>
      </w:r>
      <w:r>
        <w:rPr>
          <w:rFonts w:ascii="Noto Sans" w:hAnsi="Noto Sans" w:cs="Noto Sans"/>
          <w:color w:val="0F1015"/>
          <w:sz w:val="21"/>
          <w:szCs w:val="21"/>
        </w:rPr>
        <w:t xml:space="preserve"> Stuur je CV of een berichtje naar</w:t>
      </w:r>
    </w:p>
    <w:p w14:paraId="679D5AC8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Noto Sans" w:hAnsi="Noto Sans" w:cs="Noto Sans"/>
          <w:color w:val="0F1015"/>
          <w:sz w:val="21"/>
          <w:szCs w:val="21"/>
        </w:rPr>
        <w:t>lorraine@fysioenzoaarlerixtel.nl</w:t>
      </w:r>
    </w:p>
    <w:p w14:paraId="1AB09ECC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</w:p>
    <w:p w14:paraId="04C8C06B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Segoe UI Emoji" w:hAnsi="Segoe UI Emoji" w:cs="Segoe UI Emoji"/>
          <w:color w:val="0F1015"/>
          <w:sz w:val="21"/>
          <w:szCs w:val="21"/>
        </w:rPr>
        <w:t>📞</w:t>
      </w:r>
      <w:r>
        <w:rPr>
          <w:rFonts w:ascii="Noto Sans" w:hAnsi="Noto Sans" w:cs="Noto Sans"/>
          <w:color w:val="0F1015"/>
          <w:sz w:val="21"/>
          <w:szCs w:val="21"/>
        </w:rPr>
        <w:t xml:space="preserve"> Eerst even vrijblijvend bellen om een kopje koffie te komen drinken?</w:t>
      </w:r>
    </w:p>
    <w:p w14:paraId="248A8737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  <w:r>
        <w:rPr>
          <w:rFonts w:ascii="Noto Sans" w:hAnsi="Noto Sans" w:cs="Noto Sans"/>
          <w:color w:val="0F1015"/>
          <w:sz w:val="21"/>
          <w:szCs w:val="21"/>
        </w:rPr>
        <w:t>Lorraine McNab – 0492 381288</w:t>
      </w:r>
    </w:p>
    <w:p w14:paraId="71720140" w14:textId="77777777" w:rsidR="00B64534" w:rsidRDefault="00B64534" w:rsidP="00B64534">
      <w:pPr>
        <w:pStyle w:val="pwqwpq"/>
        <w:spacing w:before="0" w:beforeAutospacing="0" w:after="0" w:afterAutospacing="0"/>
        <w:rPr>
          <w:rFonts w:ascii="Noto Sans" w:hAnsi="Noto Sans" w:cs="Noto Sans"/>
          <w:color w:val="0F1015"/>
          <w:sz w:val="21"/>
          <w:szCs w:val="21"/>
        </w:rPr>
      </w:pPr>
    </w:p>
    <w:p w14:paraId="08D79511" w14:textId="77777777" w:rsidR="00FB0053" w:rsidRPr="00B64534" w:rsidRDefault="00FB0053" w:rsidP="00B64534"/>
    <w:sectPr w:rsidR="00FB0053" w:rsidRPr="00B64534" w:rsidSect="00E532CF">
      <w:headerReference w:type="default" r:id="rId8"/>
      <w:footerReference w:type="even" r:id="rId9"/>
      <w:footerReference w:type="default" r:id="rId10"/>
      <w:pgSz w:w="11906" w:h="16838" w:code="9"/>
      <w:pgMar w:top="567" w:right="1418" w:bottom="567" w:left="1418" w:header="141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32CB9" w14:textId="77777777" w:rsidR="00F74578" w:rsidRDefault="00F74578" w:rsidP="008C2774">
      <w:pPr>
        <w:spacing w:after="0" w:line="240" w:lineRule="auto"/>
      </w:pPr>
      <w:r>
        <w:separator/>
      </w:r>
    </w:p>
  </w:endnote>
  <w:endnote w:type="continuationSeparator" w:id="0">
    <w:p w14:paraId="040A7024" w14:textId="77777777" w:rsidR="00F74578" w:rsidRDefault="00F74578" w:rsidP="008C2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D484C" w14:textId="77777777" w:rsidR="005976AB" w:rsidRPr="00F12B07" w:rsidRDefault="005976AB" w:rsidP="005976AB">
    <w:pPr>
      <w:pStyle w:val="Geenafstand"/>
      <w:rPr>
        <w:noProof/>
        <w:color w:val="92D050"/>
        <w:lang w:eastAsia="nl-NL"/>
      </w:rPr>
    </w:pPr>
    <w:r w:rsidRPr="008947A7">
      <w:rPr>
        <w:noProof/>
        <w:color w:val="92D050"/>
        <w:lang w:eastAsia="nl-NL"/>
      </w:rPr>
      <w:t>_____________________________________________</w:t>
    </w:r>
    <w:r>
      <w:rPr>
        <w:noProof/>
        <w:color w:val="92D050"/>
        <w:lang w:eastAsia="nl-NL"/>
      </w:rPr>
      <w:t xml:space="preserve">_____________________________________  </w:t>
    </w:r>
    <w:r w:rsidRPr="008947A7">
      <w:rPr>
        <w:sz w:val="16"/>
        <w:szCs w:val="16"/>
      </w:rPr>
      <w:t>Fysio&amp;Zo Aarle-Rixtel</w:t>
    </w:r>
    <w:r>
      <w:rPr>
        <w:sz w:val="16"/>
        <w:szCs w:val="16"/>
      </w:rPr>
      <w:tab/>
      <w:t>•Gemert•Boekel              www.fysioenzoaarlerixtel.nl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   KvK nr: 52716120</w:t>
    </w:r>
  </w:p>
  <w:p w14:paraId="7FEB7122" w14:textId="77777777" w:rsidR="005976AB" w:rsidRDefault="005976AB" w:rsidP="005976AB">
    <w:pPr>
      <w:pStyle w:val="Geenafstand"/>
      <w:rPr>
        <w:sz w:val="16"/>
        <w:szCs w:val="16"/>
      </w:rPr>
    </w:pPr>
    <w:r>
      <w:rPr>
        <w:sz w:val="16"/>
        <w:szCs w:val="16"/>
      </w:rPr>
      <w:t>Kouwenberg 13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            Tel.: 0492-381288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   Rabobank: NL 50 RABO 01278.41.857</w:t>
    </w:r>
  </w:p>
  <w:p w14:paraId="06602A5A" w14:textId="77777777" w:rsidR="005976AB" w:rsidRPr="00694FEE" w:rsidRDefault="005976AB" w:rsidP="005976AB">
    <w:pPr>
      <w:rPr>
        <w:sz w:val="18"/>
        <w:szCs w:val="18"/>
      </w:rPr>
    </w:pPr>
    <w:r>
      <w:rPr>
        <w:sz w:val="16"/>
        <w:szCs w:val="16"/>
      </w:rPr>
      <w:t>5735 GM Aarle-Rixtel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AGB: 04006264</w:t>
    </w:r>
    <w:r>
      <w:rPr>
        <w:sz w:val="16"/>
        <w:szCs w:val="16"/>
      </w:rPr>
      <w:tab/>
      <w:t xml:space="preserve">                                                      BTW nr: NL 149774424</w:t>
    </w:r>
    <w:r>
      <w:rPr>
        <w:noProof/>
        <w:sz w:val="16"/>
        <w:szCs w:val="16"/>
        <w:lang w:eastAsia="nl-NL"/>
      </w:rPr>
      <w:t xml:space="preserve">       </w:t>
    </w:r>
  </w:p>
  <w:p w14:paraId="3245820F" w14:textId="77777777" w:rsidR="005976AB" w:rsidRDefault="005976A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95E3D" w14:textId="77777777" w:rsidR="00475BED" w:rsidRDefault="00D73CEA" w:rsidP="00D73CEA">
    <w:pPr>
      <w:pStyle w:val="Geenafstand"/>
      <w:rPr>
        <w:noProof/>
        <w:color w:val="92D050"/>
        <w:lang w:eastAsia="nl-NL"/>
      </w:rPr>
    </w:pPr>
    <w:r w:rsidRPr="008947A7">
      <w:rPr>
        <w:noProof/>
        <w:color w:val="92D050"/>
        <w:lang w:eastAsia="nl-NL"/>
      </w:rPr>
      <w:t>_____________________________________________</w:t>
    </w:r>
    <w:r>
      <w:rPr>
        <w:noProof/>
        <w:color w:val="92D050"/>
        <w:lang w:eastAsia="nl-NL"/>
      </w:rPr>
      <w:t>____________________________________</w:t>
    </w:r>
  </w:p>
  <w:p w14:paraId="78314171" w14:textId="77777777" w:rsidR="00475BED" w:rsidRDefault="00475BED" w:rsidP="00677CC1">
    <w:pPr>
      <w:pStyle w:val="Geenafstand"/>
      <w:tabs>
        <w:tab w:val="left" w:pos="3119"/>
        <w:tab w:val="left" w:pos="5954"/>
      </w:tabs>
      <w:rPr>
        <w:noProof/>
        <w:color w:val="92D050"/>
        <w:lang w:eastAsia="nl-NL"/>
      </w:rPr>
    </w:pPr>
  </w:p>
  <w:p w14:paraId="14A892DA" w14:textId="77777777" w:rsidR="00D73CEA" w:rsidRPr="00677CC1" w:rsidRDefault="00312131" w:rsidP="00677CC1">
    <w:pPr>
      <w:pStyle w:val="Geenafstand"/>
      <w:tabs>
        <w:tab w:val="left" w:pos="3119"/>
        <w:tab w:val="left" w:pos="5954"/>
      </w:tabs>
      <w:rPr>
        <w:noProof/>
        <w:lang w:eastAsia="nl-NL"/>
      </w:rPr>
    </w:pPr>
    <w:r>
      <w:rPr>
        <w:sz w:val="16"/>
        <w:szCs w:val="16"/>
      </w:rPr>
      <w:t xml:space="preserve">Gezondheidscentrum </w:t>
    </w:r>
    <w:r w:rsidR="00D73CEA" w:rsidRPr="00677CC1">
      <w:rPr>
        <w:sz w:val="16"/>
        <w:szCs w:val="16"/>
      </w:rPr>
      <w:t>Fysio&amp;Zo</w:t>
    </w:r>
    <w:r w:rsidR="00677CC1">
      <w:rPr>
        <w:sz w:val="16"/>
        <w:szCs w:val="16"/>
      </w:rPr>
      <w:tab/>
    </w:r>
    <w:r w:rsidR="00D73CEA" w:rsidRPr="00677CC1">
      <w:rPr>
        <w:sz w:val="16"/>
        <w:szCs w:val="16"/>
      </w:rPr>
      <w:t>www.fysioenzoaarlerixtel.nl</w:t>
    </w:r>
    <w:r w:rsidR="00D73CEA" w:rsidRPr="00677CC1">
      <w:rPr>
        <w:sz w:val="16"/>
        <w:szCs w:val="16"/>
      </w:rPr>
      <w:tab/>
      <w:t>KvK nr</w:t>
    </w:r>
    <w:r w:rsidR="00475BED" w:rsidRPr="00677CC1">
      <w:rPr>
        <w:sz w:val="16"/>
        <w:szCs w:val="16"/>
      </w:rPr>
      <w:t>.</w:t>
    </w:r>
    <w:r w:rsidR="00D73CEA" w:rsidRPr="00677CC1">
      <w:rPr>
        <w:sz w:val="16"/>
        <w:szCs w:val="16"/>
      </w:rPr>
      <w:t>: 52716120</w:t>
    </w:r>
  </w:p>
  <w:p w14:paraId="22165FFB" w14:textId="77777777" w:rsidR="00D73CEA" w:rsidRPr="00E21154" w:rsidRDefault="00E21154" w:rsidP="00677CC1">
    <w:pPr>
      <w:pStyle w:val="Geenafstand"/>
      <w:tabs>
        <w:tab w:val="left" w:pos="3119"/>
        <w:tab w:val="left" w:pos="5954"/>
      </w:tabs>
      <w:rPr>
        <w:sz w:val="16"/>
        <w:szCs w:val="16"/>
      </w:rPr>
    </w:pPr>
    <w:r w:rsidRPr="00E21154">
      <w:rPr>
        <w:sz w:val="16"/>
        <w:szCs w:val="16"/>
      </w:rPr>
      <w:t>Molenstr</w:t>
    </w:r>
    <w:r>
      <w:rPr>
        <w:sz w:val="16"/>
        <w:szCs w:val="16"/>
      </w:rPr>
      <w:t>aat 9A</w:t>
    </w:r>
    <w:r w:rsidR="00D73CEA" w:rsidRPr="00E21154">
      <w:rPr>
        <w:sz w:val="16"/>
        <w:szCs w:val="16"/>
      </w:rPr>
      <w:tab/>
      <w:t>Tel.: 0492-381288</w:t>
    </w:r>
    <w:r w:rsidR="00D73CEA" w:rsidRPr="00E21154">
      <w:rPr>
        <w:sz w:val="16"/>
        <w:szCs w:val="16"/>
      </w:rPr>
      <w:tab/>
      <w:t>Rabobank: NL 50 RABO 01278.41.857</w:t>
    </w:r>
  </w:p>
  <w:p w14:paraId="4F6CEF28" w14:textId="77777777" w:rsidR="00D73CEA" w:rsidRPr="00677CC1" w:rsidRDefault="00D73CEA" w:rsidP="00677CC1">
    <w:pPr>
      <w:tabs>
        <w:tab w:val="left" w:pos="3119"/>
        <w:tab w:val="left" w:pos="5954"/>
      </w:tabs>
      <w:rPr>
        <w:sz w:val="18"/>
        <w:szCs w:val="18"/>
      </w:rPr>
    </w:pPr>
    <w:r w:rsidRPr="00677CC1">
      <w:rPr>
        <w:sz w:val="16"/>
        <w:szCs w:val="16"/>
      </w:rPr>
      <w:t xml:space="preserve">5735 </w:t>
    </w:r>
    <w:r w:rsidR="00E21154">
      <w:rPr>
        <w:sz w:val="16"/>
        <w:szCs w:val="16"/>
      </w:rPr>
      <w:t>BJ</w:t>
    </w:r>
    <w:r w:rsidRPr="00677CC1">
      <w:rPr>
        <w:sz w:val="16"/>
        <w:szCs w:val="16"/>
      </w:rPr>
      <w:t xml:space="preserve"> Aarle-Rixtel</w:t>
    </w:r>
    <w:r w:rsidRPr="00677CC1">
      <w:rPr>
        <w:sz w:val="16"/>
        <w:szCs w:val="16"/>
      </w:rPr>
      <w:tab/>
      <w:t>AGB: 04006264</w:t>
    </w:r>
    <w:r w:rsidRPr="00677CC1">
      <w:rPr>
        <w:sz w:val="16"/>
        <w:szCs w:val="16"/>
      </w:rPr>
      <w:tab/>
      <w:t>BTW nr</w:t>
    </w:r>
    <w:r w:rsidR="00475BED" w:rsidRPr="00677CC1">
      <w:rPr>
        <w:sz w:val="16"/>
        <w:szCs w:val="16"/>
      </w:rPr>
      <w:t>.</w:t>
    </w:r>
    <w:r w:rsidRPr="00677CC1">
      <w:rPr>
        <w:sz w:val="16"/>
        <w:szCs w:val="16"/>
      </w:rPr>
      <w:t>: NL 149774424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36C34" w14:textId="77777777" w:rsidR="00F74578" w:rsidRDefault="00F74578" w:rsidP="008C2774">
      <w:pPr>
        <w:spacing w:after="0" w:line="240" w:lineRule="auto"/>
      </w:pPr>
      <w:r>
        <w:separator/>
      </w:r>
    </w:p>
  </w:footnote>
  <w:footnote w:type="continuationSeparator" w:id="0">
    <w:p w14:paraId="3059D41D" w14:textId="77777777" w:rsidR="00F74578" w:rsidRDefault="00F74578" w:rsidP="008C2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6B1D4" w14:textId="77777777" w:rsidR="00A03C13" w:rsidRPr="00727686" w:rsidRDefault="00727686">
    <w:pPr>
      <w:pStyle w:val="Koptekst"/>
      <w:rPr>
        <w:b/>
        <w:bCs/>
        <w:color w:val="FF0000"/>
        <w:sz w:val="28"/>
        <w:szCs w:val="28"/>
        <w:lang w:val="en-GB"/>
      </w:rPr>
    </w:pPr>
    <w:r>
      <w:rPr>
        <w:b/>
        <w:bCs/>
        <w:noProof/>
        <w:color w:val="FF0000"/>
        <w:sz w:val="28"/>
        <w:szCs w:val="28"/>
        <w:lang w:val="en-GB"/>
      </w:rPr>
      <w:drawing>
        <wp:anchor distT="0" distB="0" distL="114300" distR="114300" simplePos="0" relativeHeight="251663360" behindDoc="1" locked="0" layoutInCell="1" allowOverlap="1" wp14:anchorId="05C7DE90" wp14:editId="77B2ADE1">
          <wp:simplePos x="0" y="0"/>
          <wp:positionH relativeFrom="column">
            <wp:posOffset>4043045</wp:posOffset>
          </wp:positionH>
          <wp:positionV relativeFrom="paragraph">
            <wp:posOffset>-161290</wp:posOffset>
          </wp:positionV>
          <wp:extent cx="1608590" cy="586076"/>
          <wp:effectExtent l="0" t="0" r="0" b="5080"/>
          <wp:wrapTight wrapText="bothSides">
            <wp:wrapPolygon edited="0">
              <wp:start x="1535" y="0"/>
              <wp:lineTo x="0" y="2811"/>
              <wp:lineTo x="0" y="5623"/>
              <wp:lineTo x="1023" y="11245"/>
              <wp:lineTo x="0" y="19679"/>
              <wp:lineTo x="0" y="21085"/>
              <wp:lineTo x="21233" y="21085"/>
              <wp:lineTo x="21233" y="14056"/>
              <wp:lineTo x="19443" y="11245"/>
              <wp:lineTo x="19954" y="4217"/>
              <wp:lineTo x="15349" y="703"/>
              <wp:lineTo x="3582" y="0"/>
              <wp:lineTo x="1535" y="0"/>
            </wp:wrapPolygon>
          </wp:wrapTight>
          <wp:docPr id="2" name="Afbeelding 2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8590" cy="586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9100AF" w14:textId="77777777" w:rsidR="008C2774" w:rsidRPr="00E532CF" w:rsidRDefault="008C2774">
    <w:pPr>
      <w:pStyle w:val="Koptekst"/>
      <w:rPr>
        <w:b/>
        <w:bCs/>
        <w:color w:val="FF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ocumentProtection w:formatting="1" w:enforcement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534"/>
    <w:rsid w:val="00011266"/>
    <w:rsid w:val="000737FC"/>
    <w:rsid w:val="00084AC2"/>
    <w:rsid w:val="00091E2E"/>
    <w:rsid w:val="000F2C99"/>
    <w:rsid w:val="000F7430"/>
    <w:rsid w:val="00114427"/>
    <w:rsid w:val="00124918"/>
    <w:rsid w:val="00125CE4"/>
    <w:rsid w:val="00140904"/>
    <w:rsid w:val="00142AF2"/>
    <w:rsid w:val="0016251A"/>
    <w:rsid w:val="001839B8"/>
    <w:rsid w:val="001C1331"/>
    <w:rsid w:val="001E63CA"/>
    <w:rsid w:val="001E719D"/>
    <w:rsid w:val="00226EED"/>
    <w:rsid w:val="00240BBF"/>
    <w:rsid w:val="002430AC"/>
    <w:rsid w:val="002619CE"/>
    <w:rsid w:val="0028566E"/>
    <w:rsid w:val="002C2788"/>
    <w:rsid w:val="002E2D06"/>
    <w:rsid w:val="0030556A"/>
    <w:rsid w:val="00312131"/>
    <w:rsid w:val="00321F7E"/>
    <w:rsid w:val="00333D9C"/>
    <w:rsid w:val="003A0264"/>
    <w:rsid w:val="003A456B"/>
    <w:rsid w:val="003A5824"/>
    <w:rsid w:val="003A5CE7"/>
    <w:rsid w:val="003B0AE0"/>
    <w:rsid w:val="003D5F35"/>
    <w:rsid w:val="00415DE5"/>
    <w:rsid w:val="00475BED"/>
    <w:rsid w:val="00482FC1"/>
    <w:rsid w:val="004D782D"/>
    <w:rsid w:val="004F011E"/>
    <w:rsid w:val="00563F82"/>
    <w:rsid w:val="00566030"/>
    <w:rsid w:val="00566BE1"/>
    <w:rsid w:val="005976AB"/>
    <w:rsid w:val="006008F4"/>
    <w:rsid w:val="00631F17"/>
    <w:rsid w:val="006465A9"/>
    <w:rsid w:val="00665E3A"/>
    <w:rsid w:val="00677CC1"/>
    <w:rsid w:val="00687B86"/>
    <w:rsid w:val="00691EE1"/>
    <w:rsid w:val="006E5090"/>
    <w:rsid w:val="006F1220"/>
    <w:rsid w:val="00727686"/>
    <w:rsid w:val="0074303A"/>
    <w:rsid w:val="00782E9B"/>
    <w:rsid w:val="007B61F3"/>
    <w:rsid w:val="007E0EB0"/>
    <w:rsid w:val="00822D2C"/>
    <w:rsid w:val="00831967"/>
    <w:rsid w:val="00841FF0"/>
    <w:rsid w:val="0085636A"/>
    <w:rsid w:val="008604BE"/>
    <w:rsid w:val="0088027E"/>
    <w:rsid w:val="008B75D3"/>
    <w:rsid w:val="008C2774"/>
    <w:rsid w:val="00915B2A"/>
    <w:rsid w:val="009335E1"/>
    <w:rsid w:val="0093606E"/>
    <w:rsid w:val="00936444"/>
    <w:rsid w:val="00936C16"/>
    <w:rsid w:val="00945571"/>
    <w:rsid w:val="009A1D21"/>
    <w:rsid w:val="009D591E"/>
    <w:rsid w:val="00A03C13"/>
    <w:rsid w:val="00A62DF7"/>
    <w:rsid w:val="00AA7A07"/>
    <w:rsid w:val="00AD75E3"/>
    <w:rsid w:val="00AD7B6C"/>
    <w:rsid w:val="00AD7BA8"/>
    <w:rsid w:val="00B126D1"/>
    <w:rsid w:val="00B34752"/>
    <w:rsid w:val="00B61268"/>
    <w:rsid w:val="00B64534"/>
    <w:rsid w:val="00B67E57"/>
    <w:rsid w:val="00B95C40"/>
    <w:rsid w:val="00BA2ED1"/>
    <w:rsid w:val="00BD7733"/>
    <w:rsid w:val="00C01433"/>
    <w:rsid w:val="00C937AF"/>
    <w:rsid w:val="00CB1D9F"/>
    <w:rsid w:val="00CE46E6"/>
    <w:rsid w:val="00D448FE"/>
    <w:rsid w:val="00D45555"/>
    <w:rsid w:val="00D70FF0"/>
    <w:rsid w:val="00D73CEA"/>
    <w:rsid w:val="00D86EF0"/>
    <w:rsid w:val="00DA2F72"/>
    <w:rsid w:val="00DA4B97"/>
    <w:rsid w:val="00DB2212"/>
    <w:rsid w:val="00DE5F6E"/>
    <w:rsid w:val="00E21154"/>
    <w:rsid w:val="00E45CC7"/>
    <w:rsid w:val="00E532CF"/>
    <w:rsid w:val="00EC4A23"/>
    <w:rsid w:val="00ED5323"/>
    <w:rsid w:val="00EF2A60"/>
    <w:rsid w:val="00F04CE0"/>
    <w:rsid w:val="00F05FB8"/>
    <w:rsid w:val="00F50EC8"/>
    <w:rsid w:val="00F74578"/>
    <w:rsid w:val="00FB0053"/>
    <w:rsid w:val="00FC6864"/>
    <w:rsid w:val="00FE7134"/>
    <w:rsid w:val="00FF0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6D692B"/>
  <w15:docId w15:val="{CE38ECF5-E9C0-44C2-AD98-32FC598F2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C2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C2774"/>
  </w:style>
  <w:style w:type="paragraph" w:styleId="Voettekst">
    <w:name w:val="footer"/>
    <w:basedOn w:val="Standaard"/>
    <w:link w:val="VoettekstChar"/>
    <w:uiPriority w:val="99"/>
    <w:unhideWhenUsed/>
    <w:rsid w:val="008C2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C2774"/>
  </w:style>
  <w:style w:type="paragraph" w:styleId="Ballontekst">
    <w:name w:val="Balloon Text"/>
    <w:basedOn w:val="Standaard"/>
    <w:link w:val="BallontekstChar"/>
    <w:uiPriority w:val="99"/>
    <w:semiHidden/>
    <w:unhideWhenUsed/>
    <w:rsid w:val="008C2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C2774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5976AB"/>
    <w:pPr>
      <w:spacing w:after="0" w:line="240" w:lineRule="auto"/>
    </w:pPr>
    <w:rPr>
      <w:rFonts w:eastAsia="MS Mincho"/>
    </w:rPr>
  </w:style>
  <w:style w:type="paragraph" w:styleId="Normaalweb">
    <w:name w:val="Normal (Web)"/>
    <w:basedOn w:val="Standaard"/>
    <w:uiPriority w:val="99"/>
    <w:semiHidden/>
    <w:unhideWhenUsed/>
    <w:rsid w:val="00F04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wqwpq">
    <w:name w:val="pwqwpq"/>
    <w:basedOn w:val="Standaard"/>
    <w:rsid w:val="00B64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lgemeen%20praktijk\Sjablonen%20lijsten%20checklisten\Briefpapier%20Fysio&amp;Zo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8E449-CAAC-44E5-8813-A90A9A68B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 Fysio&amp;Zo</Template>
  <TotalTime>5</TotalTime>
  <Pages>2</Pages>
  <Words>273</Words>
  <Characters>1387</Characters>
  <Application>Microsoft Office Word</Application>
  <DocSecurity>0</DocSecurity>
  <Lines>92</Lines>
  <Paragraphs>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Fysio&amp;ZO AarleRixtel</dc:creator>
  <cp:lastModifiedBy>Lorraine McNab</cp:lastModifiedBy>
  <cp:revision>1</cp:revision>
  <cp:lastPrinted>2021-01-29T10:26:00Z</cp:lastPrinted>
  <dcterms:created xsi:type="dcterms:W3CDTF">2026-05-28T16:49:00Z</dcterms:created>
  <dcterms:modified xsi:type="dcterms:W3CDTF">2026-05-28T16:54:00Z</dcterms:modified>
</cp:coreProperties>
</file>